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CBE" w:rsidRPr="00F14E44" w:rsidRDefault="001D6CBE" w:rsidP="00F14E44">
      <w:pPr>
        <w:rPr>
          <w:b/>
          <w:sz w:val="24"/>
        </w:rPr>
      </w:pPr>
      <w:bookmarkStart w:id="0" w:name="_GoBack"/>
      <w:r w:rsidRPr="00F14E44">
        <w:rPr>
          <w:b/>
          <w:sz w:val="24"/>
        </w:rPr>
        <w:t>Volunteer Application</w:t>
      </w:r>
    </w:p>
    <w:bookmarkEnd w:id="0"/>
    <w:p w:rsidR="001D6CBE" w:rsidRPr="001D6CBE" w:rsidRDefault="001D6CBE" w:rsidP="001D6CBE">
      <w:pPr>
        <w:rPr>
          <w:u w:val="single"/>
        </w:rPr>
      </w:pPr>
      <w:r w:rsidRPr="001D6CBE">
        <w:rPr>
          <w:u w:val="single"/>
        </w:rPr>
        <w:t>Personal Information</w:t>
      </w:r>
    </w:p>
    <w:p w:rsidR="001D6CBE" w:rsidRDefault="001D6CBE" w:rsidP="001D6CBE">
      <w:r>
        <w:t xml:space="preserve">Name_____________________________________ E-Mail Address______________________ </w:t>
      </w:r>
    </w:p>
    <w:p w:rsidR="001D6CBE" w:rsidRDefault="001D6CBE" w:rsidP="001D6CBE">
      <w:r>
        <w:t xml:space="preserve"> Telephone (Day</w:t>
      </w:r>
      <w:proofErr w:type="gramStart"/>
      <w:r>
        <w:t>)_</w:t>
      </w:r>
      <w:proofErr w:type="gramEnd"/>
      <w:r>
        <w:t>_________________ (Evening)___________________(Cell)______________</w:t>
      </w:r>
    </w:p>
    <w:p w:rsidR="001D6CBE" w:rsidRDefault="001D6CBE" w:rsidP="001D6CBE">
      <w:r>
        <w:t xml:space="preserve"> Address___________________________________ Apt. # _____________________________ </w:t>
      </w:r>
    </w:p>
    <w:p w:rsidR="001D6CBE" w:rsidRDefault="001D6CBE" w:rsidP="001D6CBE">
      <w:r>
        <w:t xml:space="preserve"> City_________________________ State__________________ Zip Code___________________ </w:t>
      </w:r>
    </w:p>
    <w:p w:rsidR="001D6CBE" w:rsidRDefault="001D6CBE" w:rsidP="001D6CBE">
      <w:r>
        <w:t xml:space="preserve"> In case of emergency, notify (Name):________________________________________________ </w:t>
      </w:r>
    </w:p>
    <w:p w:rsidR="001D6CBE" w:rsidRDefault="001D6CBE" w:rsidP="001D6CBE">
      <w:r>
        <w:t xml:space="preserve"> Telephone</w:t>
      </w:r>
      <w:proofErr w:type="gramStart"/>
      <w:r>
        <w:t>:_</w:t>
      </w:r>
      <w:proofErr w:type="gramEnd"/>
      <w:r>
        <w:t>_____________________________Relationship:____________________________</w:t>
      </w:r>
    </w:p>
    <w:p w:rsidR="001D6CBE" w:rsidRDefault="001D6CBE" w:rsidP="001D6CBE">
      <w:r>
        <w:t xml:space="preserve"> You must be at least 14 to volunteer. Volunteers under 18 must have a parent/guardian </w:t>
      </w:r>
    </w:p>
    <w:p w:rsidR="001D6CBE" w:rsidRDefault="001D6CBE" w:rsidP="001D6CBE">
      <w:r>
        <w:t xml:space="preserve"> </w:t>
      </w:r>
      <w:proofErr w:type="gramStart"/>
      <w:r>
        <w:t>complete</w:t>
      </w:r>
      <w:proofErr w:type="gramEnd"/>
      <w:r>
        <w:t xml:space="preserve"> the consent section on the reverse side of this application. Age if under 18 _________ </w:t>
      </w:r>
    </w:p>
    <w:p w:rsidR="001D6CBE" w:rsidRDefault="001D6CBE" w:rsidP="001D6CBE"/>
    <w:p w:rsidR="001D6CBE" w:rsidRPr="001D6CBE" w:rsidRDefault="001D6CBE" w:rsidP="001D6CBE">
      <w:pPr>
        <w:rPr>
          <w:u w:val="single"/>
        </w:rPr>
      </w:pPr>
      <w:r w:rsidRPr="001D6CBE">
        <w:rPr>
          <w:u w:val="single"/>
        </w:rPr>
        <w:t>Volunteer Interests</w:t>
      </w:r>
    </w:p>
    <w:p w:rsidR="001D6CBE" w:rsidRDefault="001D6CBE" w:rsidP="001D6CBE">
      <w:r>
        <w:t xml:space="preserve">Why do you want to volunteer? </w:t>
      </w:r>
    </w:p>
    <w:p w:rsidR="001D6CBE" w:rsidRDefault="001D6CBE" w:rsidP="001D6CBE">
      <w:r>
        <w:t xml:space="preserve"> ______________________________________________________________________________ </w:t>
      </w:r>
    </w:p>
    <w:p w:rsidR="001D6CBE" w:rsidRDefault="001D6CBE" w:rsidP="001D6CBE">
      <w:r>
        <w:t xml:space="preserve"> ______________________________________________________________________________ </w:t>
      </w:r>
    </w:p>
    <w:p w:rsidR="001D6CBE" w:rsidRDefault="001D6CBE" w:rsidP="001D6CBE">
      <w:r>
        <w:t xml:space="preserve"> For each day, indicate times you might be available to complete a two or three hour shift: </w:t>
      </w:r>
    </w:p>
    <w:p w:rsidR="001D6CBE" w:rsidRDefault="001D6CBE" w:rsidP="001D6CBE">
      <w:proofErr w:type="spellStart"/>
      <w:r>
        <w:t>Mon</w:t>
      </w:r>
      <w:proofErr w:type="gramStart"/>
      <w:r>
        <w:t>:_</w:t>
      </w:r>
      <w:proofErr w:type="gramEnd"/>
      <w:r>
        <w:t>__to</w:t>
      </w:r>
      <w:proofErr w:type="spellEnd"/>
      <w:r>
        <w:t xml:space="preserve">__ </w:t>
      </w:r>
      <w:proofErr w:type="spellStart"/>
      <w:r>
        <w:t>Tue:___to</w:t>
      </w:r>
      <w:proofErr w:type="spellEnd"/>
      <w:r>
        <w:t xml:space="preserve">___ </w:t>
      </w:r>
      <w:proofErr w:type="spellStart"/>
      <w:r>
        <w:t>Wed:___to___Thu:___to___Fri:___to___Sat:___to</w:t>
      </w:r>
      <w:proofErr w:type="spellEnd"/>
      <w:r>
        <w:t xml:space="preserve">___ Sun: ___to___ </w:t>
      </w:r>
    </w:p>
    <w:p w:rsidR="001D6CBE" w:rsidRDefault="001D6CBE" w:rsidP="001D6CBE">
      <w:r>
        <w:t xml:space="preserve"> I would be interested in assisting with (check volunteer assignments listed below): </w:t>
      </w:r>
    </w:p>
    <w:p w:rsidR="001D6CBE" w:rsidRDefault="001D6CBE" w:rsidP="001D6CBE">
      <w:r>
        <w:t xml:space="preserve"> Adult </w:t>
      </w:r>
      <w:proofErr w:type="gramStart"/>
      <w:r>
        <w:t xml:space="preserve">Programming </w:t>
      </w:r>
      <w:r>
        <w:t xml:space="preserve"> _</w:t>
      </w:r>
      <w:proofErr w:type="gramEnd"/>
      <w:r>
        <w:t>_</w:t>
      </w:r>
    </w:p>
    <w:p w:rsidR="001D6CBE" w:rsidRDefault="001D6CBE" w:rsidP="001D6CBE">
      <w:r>
        <w:t xml:space="preserve">Beautification of library yards/gardens </w:t>
      </w:r>
      <w:r>
        <w:t>__</w:t>
      </w:r>
    </w:p>
    <w:p w:rsidR="001D6CBE" w:rsidRDefault="001D6CBE" w:rsidP="001D6CBE">
      <w:r>
        <w:t xml:space="preserve"> Book discussion __</w:t>
      </w:r>
    </w:p>
    <w:p w:rsidR="001D6CBE" w:rsidRDefault="001D6CBE" w:rsidP="001D6CBE">
      <w:r>
        <w:t xml:space="preserve"> Book sale __</w:t>
      </w:r>
    </w:p>
    <w:p w:rsidR="001D6CBE" w:rsidRDefault="001D6CBE" w:rsidP="001D6CBE">
      <w:r>
        <w:t xml:space="preserve"> Children's Room </w:t>
      </w:r>
      <w:proofErr w:type="gramStart"/>
      <w:r>
        <w:t>activities  (</w:t>
      </w:r>
      <w:proofErr w:type="gramEnd"/>
      <w:r>
        <w:t xml:space="preserve">applicants subject to background check) </w:t>
      </w:r>
      <w:r>
        <w:t>__</w:t>
      </w:r>
    </w:p>
    <w:p w:rsidR="001D6CBE" w:rsidRDefault="001D6CBE" w:rsidP="001D6CBE">
      <w:r>
        <w:t xml:space="preserve"> Local History Aides __</w:t>
      </w:r>
      <w:r>
        <w:t xml:space="preserve"> </w:t>
      </w:r>
    </w:p>
    <w:p w:rsidR="001D6CBE" w:rsidRDefault="001D6CBE" w:rsidP="001D6CBE">
      <w:r>
        <w:t xml:space="preserve"> Outreach for homebound patrons __</w:t>
      </w:r>
    </w:p>
    <w:p w:rsidR="001D6CBE" w:rsidRDefault="001D6CBE" w:rsidP="001D6CBE">
      <w:r>
        <w:lastRenderedPageBreak/>
        <w:t xml:space="preserve"> </w:t>
      </w:r>
      <w:r>
        <w:t>Shelving and mai</w:t>
      </w:r>
      <w:r>
        <w:t>ntenance of library materials __</w:t>
      </w:r>
    </w:p>
    <w:p w:rsidR="001D6CBE" w:rsidRDefault="001D6CBE" w:rsidP="001D6CBE">
      <w:r>
        <w:t xml:space="preserve"> Teen </w:t>
      </w:r>
      <w:proofErr w:type="gramStart"/>
      <w:r>
        <w:t xml:space="preserve">activities </w:t>
      </w:r>
      <w:r>
        <w:t xml:space="preserve"> (</w:t>
      </w:r>
      <w:proofErr w:type="gramEnd"/>
      <w:r>
        <w:t xml:space="preserve">applicants subject to background check) </w:t>
      </w:r>
      <w:r>
        <w:t>__</w:t>
      </w:r>
    </w:p>
    <w:p w:rsidR="001D6CBE" w:rsidRDefault="001D6CBE" w:rsidP="001D6CBE">
      <w:r>
        <w:t xml:space="preserve">Other ____________________________________________________________________ </w:t>
      </w:r>
    </w:p>
    <w:p w:rsidR="001D6CBE" w:rsidRDefault="001D6CBE" w:rsidP="001D6CBE"/>
    <w:p w:rsidR="005426BE" w:rsidRDefault="005426BE" w:rsidP="0069408B">
      <w:pPr>
        <w:pBdr>
          <w:top w:val="single" w:sz="4" w:space="1" w:color="auto"/>
        </w:pBdr>
      </w:pPr>
    </w:p>
    <w:sectPr w:rsidR="005426BE" w:rsidSect="001D6CBE">
      <w:headerReference w:type="default" r:id="rId8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376" w:rsidRDefault="00C34376" w:rsidP="00863106">
      <w:pPr>
        <w:spacing w:after="0" w:line="240" w:lineRule="auto"/>
      </w:pPr>
      <w:r>
        <w:separator/>
      </w:r>
    </w:p>
  </w:endnote>
  <w:endnote w:type="continuationSeparator" w:id="0">
    <w:p w:rsidR="00C34376" w:rsidRDefault="00C34376" w:rsidP="00863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376" w:rsidRDefault="00C34376" w:rsidP="00863106">
      <w:pPr>
        <w:spacing w:after="0" w:line="240" w:lineRule="auto"/>
      </w:pPr>
      <w:r>
        <w:separator/>
      </w:r>
    </w:p>
  </w:footnote>
  <w:footnote w:type="continuationSeparator" w:id="0">
    <w:p w:rsidR="00C34376" w:rsidRDefault="00C34376" w:rsidP="00863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35D" w:rsidRPr="00160D52" w:rsidRDefault="0071335D" w:rsidP="00160D52">
    <w:pPr>
      <w:pStyle w:val="Header"/>
      <w:jc w:val="center"/>
      <w:rPr>
        <w:rFonts w:ascii="Monotype Corsiva" w:hAnsi="Monotype Corsiva" w:cs="David"/>
        <w:sz w:val="28"/>
      </w:rPr>
    </w:pPr>
    <w:r w:rsidRPr="00160D52">
      <w:rPr>
        <w:rFonts w:ascii="Monotype Corsiva" w:hAnsi="Monotype Corsiva" w:cs="David"/>
        <w:noProof/>
        <w:sz w:val="28"/>
      </w:rPr>
      <w:drawing>
        <wp:anchor distT="0" distB="0" distL="114300" distR="114300" simplePos="0" relativeHeight="251658240" behindDoc="0" locked="0" layoutInCell="1" allowOverlap="1" wp14:anchorId="427C0505" wp14:editId="2AD95B86">
          <wp:simplePos x="0" y="0"/>
          <wp:positionH relativeFrom="column">
            <wp:posOffset>5141595</wp:posOffset>
          </wp:positionH>
          <wp:positionV relativeFrom="paragraph">
            <wp:posOffset>-116205</wp:posOffset>
          </wp:positionV>
          <wp:extent cx="2419350" cy="129667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106" w:rsidRPr="00160D52">
      <w:rPr>
        <w:rFonts w:ascii="Monotype Corsiva" w:hAnsi="Monotype Corsiva" w:cs="David"/>
        <w:sz w:val="28"/>
      </w:rPr>
      <w:ptab w:relativeTo="margin" w:alignment="left" w:leader="none"/>
    </w:r>
    <w:r w:rsidR="0069408B" w:rsidRPr="00160D52">
      <w:rPr>
        <w:rFonts w:ascii="Monotype Corsiva" w:hAnsi="Monotype Corsiva" w:cs="David"/>
        <w:sz w:val="28"/>
      </w:rPr>
      <w:t>Colon Township Library</w:t>
    </w:r>
  </w:p>
  <w:p w:rsidR="0071335D" w:rsidRPr="00160D52" w:rsidRDefault="0071335D" w:rsidP="00160D52">
    <w:pPr>
      <w:pStyle w:val="Header"/>
      <w:jc w:val="center"/>
      <w:rPr>
        <w:rFonts w:ascii="Monotype Corsiva" w:hAnsi="Monotype Corsiva" w:cs="David"/>
        <w:sz w:val="28"/>
      </w:rPr>
    </w:pPr>
    <w:r w:rsidRPr="00160D52">
      <w:rPr>
        <w:rFonts w:ascii="Monotype Corsiva" w:hAnsi="Monotype Corsiva" w:cs="David"/>
        <w:sz w:val="28"/>
      </w:rPr>
      <w:t>128 S. Blackstone Ave.</w:t>
    </w:r>
  </w:p>
  <w:p w:rsidR="00863106" w:rsidRPr="0071335D" w:rsidRDefault="0071335D" w:rsidP="00160D52">
    <w:pPr>
      <w:pStyle w:val="Header"/>
      <w:jc w:val="center"/>
      <w:rPr>
        <w:rFonts w:cs="David"/>
        <w:sz w:val="28"/>
      </w:rPr>
    </w:pPr>
    <w:r w:rsidRPr="00160D52">
      <w:rPr>
        <w:rFonts w:ascii="Monotype Corsiva" w:hAnsi="Monotype Corsiva" w:cs="David"/>
        <w:sz w:val="28"/>
      </w:rPr>
      <w:t>Colon, MI 49040</w:t>
    </w:r>
  </w:p>
  <w:p w:rsidR="00863106" w:rsidRDefault="0086310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BE"/>
    <w:rsid w:val="00160D52"/>
    <w:rsid w:val="001D6CBE"/>
    <w:rsid w:val="005426BE"/>
    <w:rsid w:val="0069408B"/>
    <w:rsid w:val="0071335D"/>
    <w:rsid w:val="00863106"/>
    <w:rsid w:val="00B65523"/>
    <w:rsid w:val="00C34376"/>
    <w:rsid w:val="00D005DB"/>
    <w:rsid w:val="00EC45D4"/>
    <w:rsid w:val="00F14E44"/>
    <w:rsid w:val="00F9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06"/>
  </w:style>
  <w:style w:type="paragraph" w:styleId="Footer">
    <w:name w:val="footer"/>
    <w:basedOn w:val="Normal"/>
    <w:link w:val="FooterChar"/>
    <w:uiPriority w:val="99"/>
    <w:unhideWhenUsed/>
    <w:rsid w:val="00863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06"/>
  </w:style>
  <w:style w:type="paragraph" w:styleId="BalloonText">
    <w:name w:val="Balloon Text"/>
    <w:basedOn w:val="Normal"/>
    <w:link w:val="BalloonTextChar"/>
    <w:uiPriority w:val="99"/>
    <w:semiHidden/>
    <w:unhideWhenUsed/>
    <w:rsid w:val="0086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3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06"/>
  </w:style>
  <w:style w:type="paragraph" w:styleId="Footer">
    <w:name w:val="footer"/>
    <w:basedOn w:val="Normal"/>
    <w:link w:val="FooterChar"/>
    <w:uiPriority w:val="99"/>
    <w:unhideWhenUsed/>
    <w:rsid w:val="00863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06"/>
  </w:style>
  <w:style w:type="paragraph" w:styleId="BalloonText">
    <w:name w:val="Balloon Text"/>
    <w:basedOn w:val="Normal"/>
    <w:link w:val="BalloonTextChar"/>
    <w:uiPriority w:val="99"/>
    <w:semiHidden/>
    <w:unhideWhenUsed/>
    <w:rsid w:val="00863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ctor\Desktop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A803B-8839-43AB-9C2C-164C42297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15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cp:lastPrinted>2013-03-12T16:25:00Z</cp:lastPrinted>
  <dcterms:created xsi:type="dcterms:W3CDTF">2013-03-12T16:14:00Z</dcterms:created>
  <dcterms:modified xsi:type="dcterms:W3CDTF">2013-03-12T16:29:00Z</dcterms:modified>
</cp:coreProperties>
</file>